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9F865" w14:textId="4E8036E0" w:rsidR="004D5D61" w:rsidRPr="00A72486" w:rsidRDefault="00A72486" w:rsidP="00A72486">
      <w:pPr>
        <w:jc w:val="center"/>
        <w:rPr>
          <w:sz w:val="56"/>
          <w:szCs w:val="56"/>
        </w:rPr>
      </w:pPr>
      <w:r w:rsidRPr="00A72486">
        <w:rPr>
          <w:sz w:val="56"/>
          <w:szCs w:val="56"/>
        </w:rPr>
        <w:t>Safe Route to School 2019-2020</w:t>
      </w:r>
    </w:p>
    <w:p w14:paraId="1BD88ED2" w14:textId="77777777" w:rsidR="004D5D61" w:rsidRDefault="004D5D61"/>
    <w:p w14:paraId="734CED4C" w14:textId="7B691441" w:rsidR="006D4836" w:rsidRDefault="009B014D">
      <w:r>
        <w:rPr>
          <w:noProof/>
          <w:lang w:eastAsia="en-GB"/>
        </w:rPr>
        <w:drawing>
          <wp:inline distT="0" distB="0" distL="0" distR="0" wp14:anchorId="70E54792" wp14:editId="119BEA64">
            <wp:extent cx="9346208" cy="43891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276" b="7235"/>
                    <a:stretch/>
                  </pic:blipFill>
                  <pic:spPr bwMode="auto">
                    <a:xfrm>
                      <a:off x="0" y="0"/>
                      <a:ext cx="9357838" cy="439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AFEF9" w14:textId="37544596" w:rsidR="0072510D" w:rsidRDefault="0072510D"/>
    <w:p w14:paraId="29483982" w14:textId="2E06900F" w:rsidR="0072510D" w:rsidRPr="00320BF5" w:rsidRDefault="0072510D" w:rsidP="0072510D">
      <w:pPr>
        <w:jc w:val="center"/>
        <w:rPr>
          <w:rFonts w:ascii="Comic Sans MS" w:hAnsi="Comic Sans MS"/>
          <w:sz w:val="44"/>
          <w:u w:val="single"/>
        </w:rPr>
      </w:pPr>
      <w:r w:rsidRPr="00320BF5">
        <w:rPr>
          <w:rFonts w:ascii="Comic Sans MS" w:hAnsi="Comic Sans MS"/>
          <w:sz w:val="44"/>
          <w:u w:val="single"/>
        </w:rPr>
        <w:lastRenderedPageBreak/>
        <w:t xml:space="preserve">Tips when travelling to and from </w:t>
      </w:r>
      <w:r w:rsidR="00320BF5" w:rsidRPr="00320BF5">
        <w:rPr>
          <w:rFonts w:ascii="Comic Sans MS" w:hAnsi="Comic Sans MS"/>
          <w:sz w:val="44"/>
          <w:u w:val="single"/>
        </w:rPr>
        <w:t>school</w:t>
      </w:r>
      <w:r w:rsidRPr="00320BF5">
        <w:rPr>
          <w:rFonts w:ascii="Comic Sans MS" w:hAnsi="Comic Sans MS"/>
          <w:sz w:val="44"/>
          <w:u w:val="single"/>
        </w:rPr>
        <w:t xml:space="preserve"> </w:t>
      </w:r>
    </w:p>
    <w:p w14:paraId="4BC8CC51" w14:textId="7153288C" w:rsidR="0072510D" w:rsidRPr="0072510D" w:rsidRDefault="0072510D" w:rsidP="0072510D">
      <w:pPr>
        <w:jc w:val="center"/>
        <w:rPr>
          <w:rFonts w:ascii="Comic Sans MS" w:hAnsi="Comic Sans MS"/>
          <w:sz w:val="36"/>
        </w:rPr>
      </w:pPr>
    </w:p>
    <w:p w14:paraId="0C11C3FE" w14:textId="6DEDFFA5" w:rsidR="0072510D" w:rsidRPr="0072510D" w:rsidRDefault="0072510D" w:rsidP="0072510D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If you live in Strangford village, use the map to locate where your house is. D</w:t>
      </w:r>
      <w:r w:rsidRPr="0072510D">
        <w:rPr>
          <w:rFonts w:ascii="Comic Sans MS" w:hAnsi="Comic Sans MS"/>
          <w:sz w:val="36"/>
        </w:rPr>
        <w:t xml:space="preserve">iscuss with your parents how you can travel safely to and from school.  </w:t>
      </w:r>
    </w:p>
    <w:p w14:paraId="1E477CFF" w14:textId="40E2A97E" w:rsidR="0072510D" w:rsidRDefault="0072510D" w:rsidP="0072510D">
      <w:pPr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sz w:val="36"/>
          <w:u w:val="single"/>
        </w:rPr>
        <w:t>Here are a few tips to help you:</w:t>
      </w:r>
    </w:p>
    <w:p w14:paraId="528D21CF" w14:textId="00F83A8B" w:rsidR="0072510D" w:rsidRPr="0072510D" w:rsidRDefault="004C5D7B" w:rsidP="0072510D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Always</w:t>
      </w:r>
      <w:r w:rsidR="0072510D" w:rsidRPr="0072510D">
        <w:rPr>
          <w:rFonts w:ascii="Comic Sans MS" w:hAnsi="Comic Sans MS"/>
          <w:sz w:val="36"/>
        </w:rPr>
        <w:t xml:space="preserve"> walk on a footpath. </w:t>
      </w:r>
    </w:p>
    <w:p w14:paraId="32DEA386" w14:textId="5E7541B8" w:rsidR="0072510D" w:rsidRDefault="0072510D" w:rsidP="0072510D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 w:rsidRPr="0072510D">
        <w:rPr>
          <w:rFonts w:ascii="Comic Sans MS" w:hAnsi="Comic Sans MS"/>
          <w:sz w:val="36"/>
        </w:rPr>
        <w:t>When crossing the road, use the ‘Green Cross Code’ – Stop, Look and Listen!</w:t>
      </w:r>
    </w:p>
    <w:p w14:paraId="53671585" w14:textId="0A2B9776" w:rsidR="0072510D" w:rsidRDefault="0072510D" w:rsidP="0072510D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If scooting or cycling, always wear the </w:t>
      </w:r>
      <w:r w:rsidR="004C5D7B">
        <w:rPr>
          <w:rFonts w:ascii="Comic Sans MS" w:hAnsi="Comic Sans MS"/>
          <w:sz w:val="36"/>
        </w:rPr>
        <w:t>appropriate</w:t>
      </w:r>
      <w:r w:rsidR="000E62BB">
        <w:rPr>
          <w:rFonts w:ascii="Comic Sans MS" w:hAnsi="Comic Sans MS"/>
          <w:sz w:val="36"/>
        </w:rPr>
        <w:t xml:space="preserve"> clothes and safet</w:t>
      </w:r>
      <w:r>
        <w:rPr>
          <w:rFonts w:ascii="Comic Sans MS" w:hAnsi="Comic Sans MS"/>
          <w:sz w:val="36"/>
        </w:rPr>
        <w:t xml:space="preserve">y gear </w:t>
      </w:r>
      <w:proofErr w:type="spellStart"/>
      <w:r>
        <w:rPr>
          <w:rFonts w:ascii="Comic Sans MS" w:hAnsi="Comic Sans MS"/>
          <w:sz w:val="36"/>
        </w:rPr>
        <w:t>eg</w:t>
      </w:r>
      <w:proofErr w:type="spellEnd"/>
      <w:r>
        <w:rPr>
          <w:rFonts w:ascii="Comic Sans MS" w:hAnsi="Comic Sans MS"/>
          <w:sz w:val="36"/>
        </w:rPr>
        <w:t xml:space="preserve"> helme</w:t>
      </w:r>
      <w:r w:rsidR="004C5D7B">
        <w:rPr>
          <w:rFonts w:ascii="Comic Sans MS" w:hAnsi="Comic Sans MS"/>
          <w:sz w:val="36"/>
        </w:rPr>
        <w:t>t and high vis vest in the dark</w:t>
      </w:r>
      <w:r>
        <w:rPr>
          <w:rFonts w:ascii="Comic Sans MS" w:hAnsi="Comic Sans MS"/>
          <w:sz w:val="36"/>
        </w:rPr>
        <w:t xml:space="preserve"> winter months. </w:t>
      </w:r>
    </w:p>
    <w:p w14:paraId="6A036892" w14:textId="60926BA0" w:rsidR="0072510D" w:rsidRPr="0072510D" w:rsidRDefault="0072510D" w:rsidP="0072510D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You can also ‘Park and Stride’. Park your car at The Artisan and travel to school actively. You do no</w:t>
      </w:r>
      <w:r w:rsidR="00EB512D">
        <w:rPr>
          <w:rFonts w:ascii="Comic Sans MS" w:hAnsi="Comic Sans MS"/>
          <w:sz w:val="36"/>
        </w:rPr>
        <w:t>t</w:t>
      </w:r>
      <w:r>
        <w:rPr>
          <w:rFonts w:ascii="Comic Sans MS" w:hAnsi="Comic Sans MS"/>
          <w:sz w:val="36"/>
        </w:rPr>
        <w:t xml:space="preserve"> have to cross any roads for this.</w:t>
      </w:r>
      <w:bookmarkStart w:id="0" w:name="_GoBack"/>
      <w:bookmarkEnd w:id="0"/>
    </w:p>
    <w:p w14:paraId="702D946C" w14:textId="149843FF" w:rsidR="0072510D" w:rsidRDefault="0072510D" w:rsidP="0072510D">
      <w:pPr>
        <w:rPr>
          <w:rFonts w:ascii="Comic Sans MS" w:hAnsi="Comic Sans MS"/>
          <w:sz w:val="36"/>
          <w:u w:val="single"/>
        </w:rPr>
      </w:pPr>
    </w:p>
    <w:p w14:paraId="2E5CFB23" w14:textId="77777777" w:rsidR="0072510D" w:rsidRPr="0072510D" w:rsidRDefault="0072510D" w:rsidP="0072510D">
      <w:pPr>
        <w:jc w:val="center"/>
        <w:rPr>
          <w:rFonts w:ascii="Comic Sans MS" w:hAnsi="Comic Sans MS"/>
          <w:sz w:val="36"/>
          <w:u w:val="single"/>
        </w:rPr>
      </w:pPr>
    </w:p>
    <w:p w14:paraId="44852BD8" w14:textId="43EFD61C" w:rsidR="0072510D" w:rsidRDefault="0072510D"/>
    <w:p w14:paraId="62F5C570" w14:textId="77777777" w:rsidR="0072510D" w:rsidRDefault="0072510D"/>
    <w:sectPr w:rsidR="0072510D" w:rsidSect="009B01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A02F3"/>
    <w:multiLevelType w:val="hybridMultilevel"/>
    <w:tmpl w:val="A7445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8C"/>
    <w:rsid w:val="000E62BB"/>
    <w:rsid w:val="00320BF5"/>
    <w:rsid w:val="0037338C"/>
    <w:rsid w:val="004C5D7B"/>
    <w:rsid w:val="004D5D61"/>
    <w:rsid w:val="006669A4"/>
    <w:rsid w:val="006D4836"/>
    <w:rsid w:val="0072510D"/>
    <w:rsid w:val="007C56AA"/>
    <w:rsid w:val="0090391D"/>
    <w:rsid w:val="009B014D"/>
    <w:rsid w:val="00A72486"/>
    <w:rsid w:val="00AB3D7D"/>
    <w:rsid w:val="00C97BDA"/>
    <w:rsid w:val="00E42E04"/>
    <w:rsid w:val="00EB512D"/>
    <w:rsid w:val="00F0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C5C1D"/>
  <w15:chartTrackingRefBased/>
  <w15:docId w15:val="{266CB198-B108-4A70-8B19-2F4E75BC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1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B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21DE7C2D</Template>
  <TotalTime>2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Roisin Fitzsimons</dc:creator>
  <cp:keywords/>
  <dc:description/>
  <cp:lastModifiedBy>R McGorrian</cp:lastModifiedBy>
  <cp:revision>7</cp:revision>
  <cp:lastPrinted>2020-03-06T15:13:00Z</cp:lastPrinted>
  <dcterms:created xsi:type="dcterms:W3CDTF">2020-03-06T15:15:00Z</dcterms:created>
  <dcterms:modified xsi:type="dcterms:W3CDTF">2020-03-06T15:28:00Z</dcterms:modified>
</cp:coreProperties>
</file>